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6E7" w:rsidRDefault="002D2EE6" w:rsidP="00E77590">
      <w:pPr>
        <w:spacing w:line="560" w:lineRule="exact"/>
      </w:pPr>
      <w:r>
        <w:rPr>
          <w:rFonts w:hint="eastAsia"/>
        </w:rPr>
        <w:t>附件：</w:t>
      </w:r>
    </w:p>
    <w:p w:rsidR="002D2EE6" w:rsidRDefault="002D2EE6" w:rsidP="00E77590">
      <w:pPr>
        <w:spacing w:line="560" w:lineRule="exact"/>
      </w:pPr>
    </w:p>
    <w:p w:rsidR="002116E7" w:rsidRDefault="002116E7" w:rsidP="002116E7">
      <w:pPr>
        <w:widowControl/>
        <w:shd w:val="clear" w:color="auto" w:fill="FFFFFF"/>
        <w:spacing w:line="580" w:lineRule="exact"/>
        <w:jc w:val="center"/>
        <w:rPr>
          <w:rFonts w:ascii="方正小标宋_GBK" w:eastAsia="方正小标宋_GBK" w:hAnsi="Helvetica" w:cs="Helvetica"/>
          <w:color w:val="000000"/>
          <w:kern w:val="0"/>
          <w:sz w:val="44"/>
          <w:szCs w:val="44"/>
        </w:rPr>
      </w:pPr>
      <w:r w:rsidRPr="002116E7">
        <w:rPr>
          <w:rFonts w:eastAsia="方正小标宋_GBK"/>
          <w:color w:val="000000"/>
          <w:kern w:val="0"/>
          <w:sz w:val="44"/>
          <w:szCs w:val="44"/>
        </w:rPr>
        <w:t>202</w:t>
      </w:r>
      <w:r w:rsidR="00B531EF">
        <w:rPr>
          <w:rFonts w:eastAsia="方正小标宋_GBK" w:hint="eastAsia"/>
          <w:color w:val="000000"/>
          <w:kern w:val="0"/>
          <w:sz w:val="44"/>
          <w:szCs w:val="44"/>
        </w:rPr>
        <w:t>3</w:t>
      </w:r>
      <w:r w:rsidRPr="002116E7">
        <w:rPr>
          <w:rFonts w:ascii="方正小标宋_GBK" w:eastAsia="方正小标宋_GBK" w:hAnsi="Helvetica" w:cs="Helvetica" w:hint="eastAsia"/>
          <w:color w:val="000000"/>
          <w:kern w:val="0"/>
          <w:sz w:val="44"/>
          <w:szCs w:val="44"/>
        </w:rPr>
        <w:t>年宜兴市</w:t>
      </w:r>
      <w:r w:rsidR="002D2EE6">
        <w:rPr>
          <w:rFonts w:ascii="方正小标宋_GBK" w:eastAsia="方正小标宋_GBK" w:hAnsi="Helvetica" w:cs="Helvetica" w:hint="eastAsia"/>
          <w:color w:val="000000"/>
          <w:kern w:val="0"/>
          <w:sz w:val="44"/>
          <w:szCs w:val="44"/>
        </w:rPr>
        <w:t>内</w:t>
      </w:r>
      <w:r w:rsidRPr="002116E7">
        <w:rPr>
          <w:rFonts w:ascii="方正小标宋_GBK" w:eastAsia="方正小标宋_GBK" w:hAnsi="Helvetica" w:cs="Helvetica" w:hint="eastAsia"/>
          <w:color w:val="000000"/>
          <w:kern w:val="0"/>
          <w:sz w:val="44"/>
          <w:szCs w:val="44"/>
        </w:rPr>
        <w:t>科技服务机构备案名单</w:t>
      </w:r>
    </w:p>
    <w:p w:rsidR="002116E7" w:rsidRDefault="002116E7" w:rsidP="002116E7">
      <w:pPr>
        <w:widowControl/>
        <w:shd w:val="clear" w:color="auto" w:fill="FFFFFF"/>
        <w:spacing w:line="580" w:lineRule="exact"/>
        <w:jc w:val="center"/>
        <w:rPr>
          <w:rFonts w:ascii="楷体_GB2312" w:eastAsia="楷体_GB2312" w:hAnsi="Helvetica" w:cs="Helvetica"/>
          <w:color w:val="000000"/>
          <w:kern w:val="0"/>
          <w:sz w:val="24"/>
          <w:szCs w:val="24"/>
        </w:rPr>
      </w:pPr>
      <w:r w:rsidRPr="002116E7">
        <w:rPr>
          <w:rFonts w:ascii="楷体_GB2312" w:eastAsia="楷体_GB2312" w:hAnsi="Helvetica" w:cs="Helvetica" w:hint="eastAsia"/>
          <w:color w:val="000000"/>
          <w:kern w:val="0"/>
          <w:sz w:val="24"/>
          <w:szCs w:val="24"/>
        </w:rPr>
        <w:t>（以下排名不分先后）</w:t>
      </w:r>
    </w:p>
    <w:tbl>
      <w:tblPr>
        <w:tblW w:w="8860" w:type="dxa"/>
        <w:tblInd w:w="93" w:type="dxa"/>
        <w:tblLook w:val="04A0"/>
      </w:tblPr>
      <w:tblGrid>
        <w:gridCol w:w="866"/>
        <w:gridCol w:w="4819"/>
        <w:gridCol w:w="1276"/>
        <w:gridCol w:w="1899"/>
      </w:tblGrid>
      <w:tr w:rsidR="00C44875" w:rsidRPr="00C44875" w:rsidTr="003E48A5">
        <w:trPr>
          <w:trHeight w:hRule="exact" w:val="113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C44875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455AC" w:rsidP="00C44875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科技服务</w:t>
            </w:r>
            <w:r w:rsidR="00C44875"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C44875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C44875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</w:tr>
      <w:tr w:rsidR="00C44875" w:rsidRPr="00C44875" w:rsidTr="003E48A5">
        <w:trPr>
          <w:trHeight w:val="624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875" w:rsidRPr="00C44875" w:rsidRDefault="00C44875" w:rsidP="00C44875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4875" w:rsidRPr="00C44875" w:rsidRDefault="00C44875" w:rsidP="00C44875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4875" w:rsidRPr="00C44875" w:rsidRDefault="00C44875" w:rsidP="00C44875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4875" w:rsidRPr="00C44875" w:rsidRDefault="00C44875" w:rsidP="00C44875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无锡晟源通禾科技咨询有限公司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唐</w:t>
            </w: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晟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13506152515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江苏华虹信息科技有限公司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王国建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15206150001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050691" w:rsidRDefault="00050691" w:rsidP="00EF07C3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050691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宜兴市宇信企业管理咨询有限公司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050691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050691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蒋何栋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15961582951</w:t>
            </w:r>
          </w:p>
        </w:tc>
      </w:tr>
      <w:tr w:rsidR="00C4487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宜兴市卓远企业管理咨询有限公司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蒋菊芳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174A0E" w:rsidRDefault="00C4487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13921388069</w:t>
            </w:r>
          </w:p>
        </w:tc>
      </w:tr>
      <w:tr w:rsidR="00C4487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宜兴壹迪企业管理有限公司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李建明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174A0E" w:rsidRDefault="00C4487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15190387337</w:t>
            </w:r>
          </w:p>
        </w:tc>
      </w:tr>
      <w:tr w:rsidR="00C4487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无锡元枝企业咨询有限公司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吴决中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174A0E" w:rsidRDefault="00C4487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13812217805</w:t>
            </w:r>
          </w:p>
        </w:tc>
      </w:tr>
      <w:tr w:rsidR="00C4487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江苏佰腾兴宜科技有限公司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张学曼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174A0E" w:rsidRDefault="00C4487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13861170739</w:t>
            </w:r>
          </w:p>
        </w:tc>
      </w:tr>
      <w:tr w:rsidR="00FE658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C44875" w:rsidRDefault="00FE6585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C44875" w:rsidRDefault="00FE6585" w:rsidP="00EF07C3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博瑞智产（宜兴）科技服务有限公司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C44875" w:rsidRDefault="00FE658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邱菁菁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174A0E" w:rsidRDefault="00FE658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13921509885</w:t>
            </w:r>
          </w:p>
        </w:tc>
      </w:tr>
      <w:tr w:rsidR="00C4487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宜兴市佳信企业管理咨询有限公司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C44875" w:rsidRDefault="00C4487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蒋佩曦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4875" w:rsidRPr="00174A0E" w:rsidRDefault="00C44875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15995375432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050691" w:rsidRDefault="00B531EF" w:rsidP="00B531EF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B531EF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宜兴达通知识产权代理有限公司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050691" w:rsidRDefault="00B531EF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B531EF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张蒙蒙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B531EF" w:rsidP="00174A0E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B531EF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18915268848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C44875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宜兴市正大税务师事务所有限公司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孙君泽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13706152566</w:t>
            </w:r>
          </w:p>
        </w:tc>
      </w:tr>
      <w:tr w:rsidR="00FE6585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C44875" w:rsidRDefault="00FE6585" w:rsidP="00994D89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</w:t>
            </w:r>
            <w:r w:rsidR="00994D89"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FE6585" w:rsidRDefault="00FE6585" w:rsidP="00FE6585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FE658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无锡知初知识产权代理事务所（普通合伙）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FE6585" w:rsidRDefault="00FE6585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FE658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于贺贺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6585" w:rsidRPr="00174A0E" w:rsidRDefault="00FE6585" w:rsidP="00174A0E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18652020934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994D89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</w:t>
            </w:r>
            <w:r w:rsidR="00994D89"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宜兴市一方管理咨询有限公司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郭江江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13915390910</w:t>
            </w:r>
          </w:p>
        </w:tc>
      </w:tr>
      <w:tr w:rsidR="00050691" w:rsidRPr="00C44875" w:rsidTr="003E48A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994D89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</w:t>
            </w:r>
            <w:r w:rsidR="00994D89"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050691">
            <w:pPr>
              <w:widowControl/>
              <w:jc w:val="left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宜兴市平成知识产权代理有限公司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C44875" w:rsidRDefault="00050691" w:rsidP="00174A0E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袁美婷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0691" w:rsidRPr="00174A0E" w:rsidRDefault="00050691" w:rsidP="00174A0E">
            <w:pPr>
              <w:widowControl/>
              <w:jc w:val="center"/>
              <w:rPr>
                <w:rFonts w:eastAsia="宋体"/>
                <w:color w:val="000000" w:themeColor="text1"/>
                <w:kern w:val="0"/>
                <w:sz w:val="24"/>
                <w:szCs w:val="24"/>
              </w:rPr>
            </w:pPr>
            <w:r w:rsidRPr="00174A0E">
              <w:rPr>
                <w:rFonts w:eastAsia="宋体"/>
                <w:color w:val="000000" w:themeColor="text1"/>
                <w:kern w:val="0"/>
                <w:sz w:val="24"/>
                <w:szCs w:val="24"/>
              </w:rPr>
              <w:t>13801530882</w:t>
            </w:r>
          </w:p>
        </w:tc>
      </w:tr>
    </w:tbl>
    <w:p w:rsidR="00C44875" w:rsidRPr="00187BC2" w:rsidRDefault="00C44875" w:rsidP="002D2EE6">
      <w:pPr>
        <w:widowControl/>
        <w:shd w:val="clear" w:color="auto" w:fill="FFFFFF"/>
        <w:spacing w:line="580" w:lineRule="exact"/>
        <w:jc w:val="center"/>
        <w:rPr>
          <w:rFonts w:eastAsia="方正小标宋_GBK"/>
          <w:color w:val="000000" w:themeColor="text1"/>
          <w:kern w:val="0"/>
          <w:sz w:val="44"/>
          <w:szCs w:val="44"/>
        </w:rPr>
      </w:pPr>
    </w:p>
    <w:p w:rsidR="009A5234" w:rsidRPr="00187BC2" w:rsidRDefault="009A5234" w:rsidP="002D2EE6">
      <w:pPr>
        <w:widowControl/>
        <w:shd w:val="clear" w:color="auto" w:fill="FFFFFF"/>
        <w:spacing w:line="580" w:lineRule="exact"/>
        <w:jc w:val="center"/>
        <w:rPr>
          <w:rFonts w:eastAsia="方正小标宋_GBK"/>
          <w:color w:val="000000" w:themeColor="text1"/>
          <w:kern w:val="0"/>
          <w:sz w:val="44"/>
          <w:szCs w:val="44"/>
        </w:rPr>
      </w:pPr>
    </w:p>
    <w:p w:rsidR="009A5234" w:rsidRPr="00187BC2" w:rsidRDefault="009A5234" w:rsidP="002D2EE6">
      <w:pPr>
        <w:widowControl/>
        <w:shd w:val="clear" w:color="auto" w:fill="FFFFFF"/>
        <w:spacing w:line="580" w:lineRule="exact"/>
        <w:jc w:val="center"/>
        <w:rPr>
          <w:rFonts w:eastAsia="方正小标宋_GBK"/>
          <w:color w:val="000000" w:themeColor="text1"/>
          <w:kern w:val="0"/>
          <w:sz w:val="44"/>
          <w:szCs w:val="44"/>
        </w:rPr>
      </w:pPr>
    </w:p>
    <w:p w:rsidR="009A5234" w:rsidRPr="00187BC2" w:rsidRDefault="009A5234" w:rsidP="009A5234">
      <w:pPr>
        <w:widowControl/>
        <w:shd w:val="clear" w:color="auto" w:fill="FFFFFF"/>
        <w:spacing w:line="580" w:lineRule="exact"/>
        <w:jc w:val="center"/>
        <w:rPr>
          <w:rFonts w:ascii="方正小标宋_GBK" w:eastAsia="方正小标宋_GBK" w:hAnsi="Helvetica" w:cs="Helvetica"/>
          <w:color w:val="000000" w:themeColor="text1"/>
          <w:kern w:val="0"/>
          <w:sz w:val="44"/>
          <w:szCs w:val="44"/>
        </w:rPr>
      </w:pPr>
      <w:r w:rsidRPr="00187BC2">
        <w:rPr>
          <w:rFonts w:eastAsia="方正小标宋_GBK"/>
          <w:color w:val="000000" w:themeColor="text1"/>
          <w:kern w:val="0"/>
          <w:sz w:val="44"/>
          <w:szCs w:val="44"/>
        </w:rPr>
        <w:t>202</w:t>
      </w:r>
      <w:r w:rsidR="00D35B5D">
        <w:rPr>
          <w:rFonts w:eastAsia="方正小标宋_GBK" w:hint="eastAsia"/>
          <w:color w:val="000000" w:themeColor="text1"/>
          <w:kern w:val="0"/>
          <w:sz w:val="44"/>
          <w:szCs w:val="44"/>
        </w:rPr>
        <w:t>3</w:t>
      </w:r>
      <w:r w:rsidRPr="00187BC2">
        <w:rPr>
          <w:rFonts w:ascii="方正小标宋_GBK" w:eastAsia="方正小标宋_GBK" w:hAnsi="Helvetica" w:cs="Helvetica" w:hint="eastAsia"/>
          <w:color w:val="000000" w:themeColor="text1"/>
          <w:kern w:val="0"/>
          <w:sz w:val="44"/>
          <w:szCs w:val="44"/>
        </w:rPr>
        <w:t>年宜兴市</w:t>
      </w:r>
      <w:r w:rsidR="00196B42">
        <w:rPr>
          <w:rFonts w:ascii="方正小标宋_GBK" w:eastAsia="方正小标宋_GBK" w:hAnsi="Helvetica" w:cs="Helvetica" w:hint="eastAsia"/>
          <w:color w:val="000000" w:themeColor="text1"/>
          <w:kern w:val="0"/>
          <w:sz w:val="44"/>
          <w:szCs w:val="44"/>
        </w:rPr>
        <w:t>外</w:t>
      </w:r>
      <w:r w:rsidRPr="00187BC2">
        <w:rPr>
          <w:rFonts w:ascii="方正小标宋_GBK" w:eastAsia="方正小标宋_GBK" w:hAnsi="Helvetica" w:cs="Helvetica" w:hint="eastAsia"/>
          <w:color w:val="000000" w:themeColor="text1"/>
          <w:kern w:val="0"/>
          <w:sz w:val="44"/>
          <w:szCs w:val="44"/>
        </w:rPr>
        <w:t>科技服务机构备案名单</w:t>
      </w:r>
    </w:p>
    <w:p w:rsidR="009A5234" w:rsidRPr="00187BC2" w:rsidRDefault="009A5234" w:rsidP="009A5234">
      <w:pPr>
        <w:widowControl/>
        <w:shd w:val="clear" w:color="auto" w:fill="FFFFFF"/>
        <w:spacing w:line="580" w:lineRule="exact"/>
        <w:jc w:val="center"/>
        <w:rPr>
          <w:rFonts w:ascii="楷体_GB2312" w:eastAsia="楷体_GB2312" w:hAnsi="Helvetica" w:cs="Helvetica"/>
          <w:color w:val="000000" w:themeColor="text1"/>
          <w:kern w:val="0"/>
          <w:sz w:val="24"/>
          <w:szCs w:val="24"/>
        </w:rPr>
      </w:pPr>
      <w:r w:rsidRPr="00187BC2">
        <w:rPr>
          <w:rFonts w:ascii="楷体_GB2312" w:eastAsia="楷体_GB2312" w:hAnsi="Helvetica" w:cs="Helvetica" w:hint="eastAsia"/>
          <w:color w:val="000000" w:themeColor="text1"/>
          <w:kern w:val="0"/>
          <w:sz w:val="24"/>
          <w:szCs w:val="24"/>
        </w:rPr>
        <w:t>（以下排名不分先后）</w:t>
      </w:r>
    </w:p>
    <w:tbl>
      <w:tblPr>
        <w:tblW w:w="8860" w:type="dxa"/>
        <w:tblInd w:w="93" w:type="dxa"/>
        <w:tblLook w:val="04A0"/>
      </w:tblPr>
      <w:tblGrid>
        <w:gridCol w:w="866"/>
        <w:gridCol w:w="4819"/>
        <w:gridCol w:w="1276"/>
        <w:gridCol w:w="1899"/>
      </w:tblGrid>
      <w:tr w:rsidR="009A5234" w:rsidRPr="00C44875" w:rsidTr="00AD0C2D">
        <w:trPr>
          <w:trHeight w:hRule="exact" w:val="113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44875" w:rsidRDefault="009A5234" w:rsidP="00AD0C2D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44875" w:rsidRDefault="009A5234" w:rsidP="00AD0C2D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科技服务</w:t>
            </w: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44875" w:rsidRDefault="009A5234" w:rsidP="00AD0C2D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44875" w:rsidRDefault="009A5234" w:rsidP="00AD0C2D">
            <w:pPr>
              <w:widowControl/>
              <w:jc w:val="center"/>
              <w:rPr>
                <w:rFonts w:ascii="方正小标宋_GBK" w:eastAsia="方正小标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ascii="方正小标宋_GBK" w:eastAsia="方正小标宋_GBK" w:hAnsi="宋体" w:cs="宋体" w:hint="eastAsia"/>
                <w:color w:val="000000" w:themeColor="text1"/>
                <w:kern w:val="0"/>
                <w:sz w:val="24"/>
                <w:szCs w:val="24"/>
              </w:rPr>
              <w:t>联系电话</w:t>
            </w:r>
          </w:p>
        </w:tc>
      </w:tr>
      <w:tr w:rsidR="009A5234" w:rsidRPr="00C44875" w:rsidTr="00AD0C2D">
        <w:trPr>
          <w:trHeight w:val="624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234" w:rsidRPr="00C44875" w:rsidRDefault="009A5234" w:rsidP="00AD0C2D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5234" w:rsidRPr="00C44875" w:rsidRDefault="009A5234" w:rsidP="00AD0C2D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5234" w:rsidRPr="00C44875" w:rsidRDefault="009A5234" w:rsidP="00AD0C2D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5234" w:rsidRPr="00C44875" w:rsidRDefault="009A5234" w:rsidP="00AD0C2D">
            <w:pPr>
              <w:widowControl/>
              <w:jc w:val="left"/>
              <w:rPr>
                <w:rFonts w:ascii="方正小标宋_GBK" w:eastAsia="方正小标宋_GBK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6C56A3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6A3" w:rsidRPr="00C44875" w:rsidRDefault="006C56A3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6A3" w:rsidRPr="00187BC2" w:rsidRDefault="006C56A3" w:rsidP="00FE6585">
            <w:pPr>
              <w:widowControl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无锡苏博网络信息管理有限公司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6A3" w:rsidRPr="006C56A3" w:rsidRDefault="00574573" w:rsidP="006C56A3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吴</w:t>
            </w:r>
            <w:r w:rsidR="00C9110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昊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56A3" w:rsidRPr="00C91102" w:rsidRDefault="006C56A3" w:rsidP="00574573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138</w:t>
            </w:r>
            <w:r w:rsidR="00574573"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13913362</w:t>
            </w:r>
          </w:p>
        </w:tc>
      </w:tr>
      <w:tr w:rsidR="009A5234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44875" w:rsidRDefault="009A5234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187BC2" w:rsidRDefault="009A5234" w:rsidP="00FE6585">
            <w:pPr>
              <w:widowControl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常州智慧兴达知识产权代理服务有限公司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187BC2" w:rsidRDefault="009A5234" w:rsidP="009A5234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是幼峰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5234" w:rsidRPr="00C91102" w:rsidRDefault="009A5234" w:rsidP="009A5234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13328196179</w:t>
            </w:r>
          </w:p>
        </w:tc>
      </w:tr>
      <w:tr w:rsidR="00016756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44875" w:rsidRDefault="00016756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016756" w:rsidP="00F4410C">
            <w:pPr>
              <w:widowControl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上大衡宇（无锡）知识产权代理有限公司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016756" w:rsidP="00F4410C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汪  洋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91102" w:rsidRDefault="00B26D87" w:rsidP="00F4410C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18762653046</w:t>
            </w:r>
          </w:p>
        </w:tc>
      </w:tr>
      <w:tr w:rsidR="00016756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44875" w:rsidRDefault="00016756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016756" w:rsidP="00F4410C">
            <w:pPr>
              <w:widowControl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江苏禾度信息科技有限公司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016756" w:rsidP="00F4410C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187BC2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谢新俊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91102" w:rsidRDefault="00016756" w:rsidP="00F4410C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13961865362</w:t>
            </w:r>
          </w:p>
        </w:tc>
      </w:tr>
      <w:tr w:rsidR="00016756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44875" w:rsidRDefault="00016756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016756" w:rsidRDefault="00016756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江苏中汇知识产权代理有限公司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D671B0" w:rsidP="009A5234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D671B0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田亚凯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91102" w:rsidRDefault="00D671B0" w:rsidP="009A5234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17351508968</w:t>
            </w:r>
          </w:p>
        </w:tc>
      </w:tr>
      <w:tr w:rsidR="00016756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44875" w:rsidRDefault="00016756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016756" w:rsidRDefault="00016756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江苏才标信息科技有新公司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187BC2" w:rsidRDefault="00D671B0" w:rsidP="009A5234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D671B0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袁小琼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6756" w:rsidRPr="00C91102" w:rsidRDefault="00D671B0" w:rsidP="009A5234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13665154989</w:t>
            </w:r>
          </w:p>
        </w:tc>
      </w:tr>
      <w:tr w:rsidR="009C546F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C44875" w:rsidRDefault="009C546F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016756" w:rsidRDefault="009C546F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无锡市盛博知识产权代理有限公司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9C546F" w:rsidRDefault="009C546F" w:rsidP="009C546F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9C546F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石吴霞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C91102" w:rsidRDefault="00DD0396" w:rsidP="009A5234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15190300511</w:t>
            </w:r>
          </w:p>
        </w:tc>
      </w:tr>
      <w:tr w:rsidR="009C546F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C44875" w:rsidRDefault="009C546F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016756" w:rsidRDefault="009C546F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无锡市大智慧知识产权代理有限公司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9C546F" w:rsidRDefault="009C546F" w:rsidP="009C546F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9C546F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周中发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546F" w:rsidRPr="00C91102" w:rsidRDefault="000C66F9" w:rsidP="009A5234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18651585129</w:t>
            </w:r>
          </w:p>
        </w:tc>
      </w:tr>
      <w:tr w:rsidR="000C66F9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6F9" w:rsidRPr="00C44875" w:rsidRDefault="000C66F9" w:rsidP="00F4410C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44875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6F9" w:rsidRPr="00016756" w:rsidRDefault="000C66F9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中税网天运江苏税务师事务所有限公司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6F9" w:rsidRPr="000C66F9" w:rsidRDefault="000C66F9" w:rsidP="000C66F9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0C66F9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陈</w:t>
            </w:r>
            <w:r w:rsidR="00CD7530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 w:rsidRPr="000C66F9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寅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66F9" w:rsidRPr="00C91102" w:rsidRDefault="000C66F9" w:rsidP="000C66F9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15261856296</w:t>
            </w:r>
          </w:p>
        </w:tc>
      </w:tr>
      <w:tr w:rsidR="00CD7530" w:rsidRPr="00C44875" w:rsidTr="00AD0C2D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530" w:rsidRPr="00C44875" w:rsidRDefault="00CD7530" w:rsidP="00AD0C2D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color w:val="000000" w:themeColor="text1"/>
                <w:kern w:val="0"/>
                <w:sz w:val="24"/>
                <w:szCs w:val="24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530" w:rsidRPr="00016756" w:rsidRDefault="00CD7530" w:rsidP="00016756">
            <w:pPr>
              <w:jc w:val="left"/>
              <w:rPr>
                <w:rFonts w:ascii="方正仿宋_GBK" w:eastAsia="方正仿宋_GBK" w:hAnsi="宋体" w:cs="宋体"/>
                <w:color w:val="000000"/>
                <w:sz w:val="24"/>
                <w:szCs w:val="24"/>
              </w:rPr>
            </w:pPr>
            <w:r w:rsidRPr="00016756">
              <w:rPr>
                <w:rFonts w:ascii="方正仿宋_GBK" w:eastAsia="方正仿宋_GBK" w:hint="eastAsia"/>
                <w:color w:val="000000"/>
                <w:sz w:val="24"/>
                <w:szCs w:val="24"/>
              </w:rPr>
              <w:t>无锡市沐邦知识产权代理有限公司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530" w:rsidRPr="00CD7530" w:rsidRDefault="00CD7530" w:rsidP="00CD7530">
            <w:pPr>
              <w:widowControl/>
              <w:jc w:val="center"/>
              <w:rPr>
                <w:rFonts w:ascii="方正仿宋_GBK" w:eastAsia="方正仿宋_GBK" w:hAnsi="宋体" w:cs="宋体"/>
                <w:color w:val="000000" w:themeColor="text1"/>
                <w:kern w:val="0"/>
                <w:sz w:val="24"/>
                <w:szCs w:val="24"/>
              </w:rPr>
            </w:pPr>
            <w:r w:rsidRPr="00CD7530">
              <w:rPr>
                <w:rFonts w:ascii="方正仿宋_GBK" w:eastAsia="方正仿宋_GBK" w:hAnsi="宋体" w:cs="宋体" w:hint="eastAsia"/>
                <w:color w:val="000000" w:themeColor="text1"/>
                <w:kern w:val="0"/>
                <w:sz w:val="24"/>
                <w:szCs w:val="24"/>
              </w:rPr>
              <w:t>何冬梅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7530" w:rsidRPr="00C91102" w:rsidRDefault="00CD7530" w:rsidP="00CD7530">
            <w:pPr>
              <w:widowControl/>
              <w:jc w:val="center"/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</w:pPr>
            <w:r w:rsidRPr="00C91102">
              <w:rPr>
                <w:rFonts w:eastAsia="方正仿宋_GBK"/>
                <w:color w:val="000000" w:themeColor="text1"/>
                <w:kern w:val="0"/>
                <w:sz w:val="24"/>
                <w:szCs w:val="24"/>
              </w:rPr>
              <w:t>13376212533</w:t>
            </w:r>
          </w:p>
        </w:tc>
      </w:tr>
    </w:tbl>
    <w:p w:rsidR="00B02CFD" w:rsidRPr="002D2EE6" w:rsidRDefault="00B02CFD" w:rsidP="009A5234">
      <w:pPr>
        <w:widowControl/>
        <w:shd w:val="clear" w:color="auto" w:fill="FFFFFF"/>
        <w:spacing w:line="580" w:lineRule="exact"/>
        <w:jc w:val="center"/>
        <w:rPr>
          <w:rFonts w:eastAsia="方正仿宋_GBK"/>
        </w:rPr>
      </w:pPr>
    </w:p>
    <w:sectPr w:rsidR="00B02CFD" w:rsidRPr="002D2EE6" w:rsidSect="00EB4C3B">
      <w:footerReference w:type="even" r:id="rId8"/>
      <w:footerReference w:type="default" r:id="rId9"/>
      <w:pgSz w:w="11906" w:h="16838"/>
      <w:pgMar w:top="1701" w:right="1588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07AE" w:rsidRDefault="003307AE">
      <w:r>
        <w:separator/>
      </w:r>
    </w:p>
  </w:endnote>
  <w:endnote w:type="continuationSeparator" w:id="1">
    <w:p w:rsidR="003307AE" w:rsidRDefault="00330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129" w:rsidRDefault="006776F5" w:rsidP="006B79B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F412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4F4129" w:rsidRDefault="004F412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129" w:rsidRPr="00136091" w:rsidRDefault="006776F5" w:rsidP="006B79B5">
    <w:pPr>
      <w:pStyle w:val="a5"/>
      <w:framePr w:wrap="around" w:vAnchor="text" w:hAnchor="margin" w:xAlign="center" w:y="1"/>
      <w:rPr>
        <w:rStyle w:val="a6"/>
        <w:sz w:val="21"/>
        <w:szCs w:val="21"/>
      </w:rPr>
    </w:pPr>
    <w:r w:rsidRPr="00136091">
      <w:rPr>
        <w:rStyle w:val="a6"/>
        <w:sz w:val="21"/>
        <w:szCs w:val="21"/>
      </w:rPr>
      <w:fldChar w:fldCharType="begin"/>
    </w:r>
    <w:r w:rsidR="004F4129" w:rsidRPr="00136091">
      <w:rPr>
        <w:rStyle w:val="a6"/>
        <w:sz w:val="21"/>
        <w:szCs w:val="21"/>
      </w:rPr>
      <w:instrText xml:space="preserve">PAGE  </w:instrText>
    </w:r>
    <w:r w:rsidRPr="00136091">
      <w:rPr>
        <w:rStyle w:val="a6"/>
        <w:sz w:val="21"/>
        <w:szCs w:val="21"/>
      </w:rPr>
      <w:fldChar w:fldCharType="separate"/>
    </w:r>
    <w:r w:rsidR="00C91102">
      <w:rPr>
        <w:rStyle w:val="a6"/>
        <w:noProof/>
        <w:sz w:val="21"/>
        <w:szCs w:val="21"/>
      </w:rPr>
      <w:t>2</w:t>
    </w:r>
    <w:r w:rsidRPr="00136091">
      <w:rPr>
        <w:rStyle w:val="a6"/>
        <w:sz w:val="21"/>
        <w:szCs w:val="21"/>
      </w:rPr>
      <w:fldChar w:fldCharType="end"/>
    </w:r>
  </w:p>
  <w:p w:rsidR="004F4129" w:rsidRDefault="004F412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07AE" w:rsidRDefault="003307AE">
      <w:r>
        <w:separator/>
      </w:r>
    </w:p>
  </w:footnote>
  <w:footnote w:type="continuationSeparator" w:id="1">
    <w:p w:rsidR="003307AE" w:rsidRDefault="003307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145BB"/>
    <w:multiLevelType w:val="multilevel"/>
    <w:tmpl w:val="174145BB"/>
    <w:lvl w:ilvl="0">
      <w:start w:val="1"/>
      <w:numFmt w:val="decimal"/>
      <w:lvlText w:val="%1、"/>
      <w:lvlJc w:val="left"/>
      <w:pPr>
        <w:ind w:left="1363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1">
    <w:nsid w:val="2F5D3565"/>
    <w:multiLevelType w:val="hybridMultilevel"/>
    <w:tmpl w:val="4582F474"/>
    <w:lvl w:ilvl="0" w:tplc="A37A231C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3F0D20E4"/>
    <w:multiLevelType w:val="hybridMultilevel"/>
    <w:tmpl w:val="38D80FFA"/>
    <w:lvl w:ilvl="0" w:tplc="D736ABE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4B59699B"/>
    <w:multiLevelType w:val="hybridMultilevel"/>
    <w:tmpl w:val="0A52679E"/>
    <w:lvl w:ilvl="0" w:tplc="77427CE0">
      <w:start w:val="1"/>
      <w:numFmt w:val="decimal"/>
      <w:lvlText w:val="%1．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50"/>
        </w:tabs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70"/>
        </w:tabs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0"/>
        </w:tabs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10"/>
        </w:tabs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0"/>
        </w:tabs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0"/>
        </w:tabs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70"/>
        </w:tabs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20"/>
      </w:pPr>
    </w:lvl>
  </w:abstractNum>
  <w:abstractNum w:abstractNumId="4">
    <w:nsid w:val="56483F05"/>
    <w:multiLevelType w:val="hybridMultilevel"/>
    <w:tmpl w:val="D9BA6D6C"/>
    <w:lvl w:ilvl="0" w:tplc="6804B9EA">
      <w:start w:val="4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5">
    <w:nsid w:val="58516952"/>
    <w:multiLevelType w:val="hybridMultilevel"/>
    <w:tmpl w:val="B47ED5F6"/>
    <w:lvl w:ilvl="0" w:tplc="A7365650">
      <w:start w:val="1"/>
      <w:numFmt w:val="decimal"/>
      <w:lvlText w:val="%1、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50"/>
        </w:tabs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70"/>
        </w:tabs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90"/>
        </w:tabs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10"/>
        </w:tabs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30"/>
        </w:tabs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0"/>
        </w:tabs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70"/>
        </w:tabs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20"/>
      </w:pPr>
    </w:lvl>
  </w:abstractNum>
  <w:abstractNum w:abstractNumId="6">
    <w:nsid w:val="5A582675"/>
    <w:multiLevelType w:val="singleLevel"/>
    <w:tmpl w:val="5A582675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6CD441D8"/>
    <w:multiLevelType w:val="hybridMultilevel"/>
    <w:tmpl w:val="BBA89E0A"/>
    <w:lvl w:ilvl="0" w:tplc="94F06972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FC06ED3"/>
    <w:multiLevelType w:val="hybridMultilevel"/>
    <w:tmpl w:val="7F72BD12"/>
    <w:lvl w:ilvl="0" w:tplc="F120161C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8"/>
  </w:num>
  <w:num w:numId="6">
    <w:abstractNumId w:val="7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6091"/>
    <w:rsid w:val="00003008"/>
    <w:rsid w:val="000052F3"/>
    <w:rsid w:val="00010A38"/>
    <w:rsid w:val="000123E0"/>
    <w:rsid w:val="00016756"/>
    <w:rsid w:val="000455AC"/>
    <w:rsid w:val="00050691"/>
    <w:rsid w:val="00051B4F"/>
    <w:rsid w:val="00075EAC"/>
    <w:rsid w:val="00081183"/>
    <w:rsid w:val="00091B06"/>
    <w:rsid w:val="00097E7A"/>
    <w:rsid w:val="000B75E7"/>
    <w:rsid w:val="000C6671"/>
    <w:rsid w:val="000C66F9"/>
    <w:rsid w:val="00100319"/>
    <w:rsid w:val="0010247F"/>
    <w:rsid w:val="001208CE"/>
    <w:rsid w:val="001356D4"/>
    <w:rsid w:val="00136091"/>
    <w:rsid w:val="001403C6"/>
    <w:rsid w:val="00142CB9"/>
    <w:rsid w:val="001478DD"/>
    <w:rsid w:val="001534B8"/>
    <w:rsid w:val="0015423D"/>
    <w:rsid w:val="00155E72"/>
    <w:rsid w:val="001578AE"/>
    <w:rsid w:val="00164F29"/>
    <w:rsid w:val="0017335E"/>
    <w:rsid w:val="00174A0E"/>
    <w:rsid w:val="00177FD6"/>
    <w:rsid w:val="00187222"/>
    <w:rsid w:val="00187BC2"/>
    <w:rsid w:val="0019494B"/>
    <w:rsid w:val="00196B42"/>
    <w:rsid w:val="001A6E0E"/>
    <w:rsid w:val="001B07DE"/>
    <w:rsid w:val="001C3421"/>
    <w:rsid w:val="002026EC"/>
    <w:rsid w:val="002116E7"/>
    <w:rsid w:val="002303D3"/>
    <w:rsid w:val="002370DD"/>
    <w:rsid w:val="002409C8"/>
    <w:rsid w:val="00244DE0"/>
    <w:rsid w:val="00245DCE"/>
    <w:rsid w:val="00276745"/>
    <w:rsid w:val="00281779"/>
    <w:rsid w:val="002A0A04"/>
    <w:rsid w:val="002C1F5A"/>
    <w:rsid w:val="002D2EE6"/>
    <w:rsid w:val="002D6E7C"/>
    <w:rsid w:val="002E0E62"/>
    <w:rsid w:val="002E45B4"/>
    <w:rsid w:val="0030740D"/>
    <w:rsid w:val="0031235B"/>
    <w:rsid w:val="00322919"/>
    <w:rsid w:val="003307AE"/>
    <w:rsid w:val="003447CB"/>
    <w:rsid w:val="00354E5C"/>
    <w:rsid w:val="003752FA"/>
    <w:rsid w:val="003804A7"/>
    <w:rsid w:val="003A1B38"/>
    <w:rsid w:val="003A2BFC"/>
    <w:rsid w:val="003B67CE"/>
    <w:rsid w:val="003E0258"/>
    <w:rsid w:val="003E3C1C"/>
    <w:rsid w:val="003E48A5"/>
    <w:rsid w:val="00416F1F"/>
    <w:rsid w:val="0043549F"/>
    <w:rsid w:val="0044049B"/>
    <w:rsid w:val="00447E82"/>
    <w:rsid w:val="0045483F"/>
    <w:rsid w:val="0047755D"/>
    <w:rsid w:val="00486BF0"/>
    <w:rsid w:val="004A7D3F"/>
    <w:rsid w:val="004B09F2"/>
    <w:rsid w:val="004C24BB"/>
    <w:rsid w:val="004E011A"/>
    <w:rsid w:val="004F4129"/>
    <w:rsid w:val="005166B3"/>
    <w:rsid w:val="00527820"/>
    <w:rsid w:val="005307F1"/>
    <w:rsid w:val="00544639"/>
    <w:rsid w:val="00554328"/>
    <w:rsid w:val="00563835"/>
    <w:rsid w:val="00570042"/>
    <w:rsid w:val="00574573"/>
    <w:rsid w:val="005A0A11"/>
    <w:rsid w:val="005C175C"/>
    <w:rsid w:val="005D04F3"/>
    <w:rsid w:val="005D772F"/>
    <w:rsid w:val="005E5682"/>
    <w:rsid w:val="006065FA"/>
    <w:rsid w:val="00626805"/>
    <w:rsid w:val="00647B0E"/>
    <w:rsid w:val="006776F5"/>
    <w:rsid w:val="00683314"/>
    <w:rsid w:val="006866B0"/>
    <w:rsid w:val="00695F2E"/>
    <w:rsid w:val="006A3112"/>
    <w:rsid w:val="006A616C"/>
    <w:rsid w:val="006B3750"/>
    <w:rsid w:val="006B79B5"/>
    <w:rsid w:val="006C48FA"/>
    <w:rsid w:val="006C56A3"/>
    <w:rsid w:val="006D11DA"/>
    <w:rsid w:val="006D2F49"/>
    <w:rsid w:val="006D3D63"/>
    <w:rsid w:val="006E4D69"/>
    <w:rsid w:val="007152C3"/>
    <w:rsid w:val="007161C2"/>
    <w:rsid w:val="007406F4"/>
    <w:rsid w:val="0074207D"/>
    <w:rsid w:val="00755086"/>
    <w:rsid w:val="007662F6"/>
    <w:rsid w:val="007768E2"/>
    <w:rsid w:val="0078605C"/>
    <w:rsid w:val="00792092"/>
    <w:rsid w:val="00792C9C"/>
    <w:rsid w:val="00795F90"/>
    <w:rsid w:val="007A1376"/>
    <w:rsid w:val="007D180C"/>
    <w:rsid w:val="007D582D"/>
    <w:rsid w:val="007D5DEB"/>
    <w:rsid w:val="007D6897"/>
    <w:rsid w:val="007D7881"/>
    <w:rsid w:val="007E4CCE"/>
    <w:rsid w:val="007E781E"/>
    <w:rsid w:val="00800DA7"/>
    <w:rsid w:val="00824C44"/>
    <w:rsid w:val="008275A0"/>
    <w:rsid w:val="008418AA"/>
    <w:rsid w:val="00866B1D"/>
    <w:rsid w:val="00871376"/>
    <w:rsid w:val="008D0C18"/>
    <w:rsid w:val="008D0CBE"/>
    <w:rsid w:val="008D7F4D"/>
    <w:rsid w:val="008E5321"/>
    <w:rsid w:val="008E6363"/>
    <w:rsid w:val="00962263"/>
    <w:rsid w:val="00992B63"/>
    <w:rsid w:val="00994D89"/>
    <w:rsid w:val="00996942"/>
    <w:rsid w:val="009969EA"/>
    <w:rsid w:val="009A5234"/>
    <w:rsid w:val="009B1A15"/>
    <w:rsid w:val="009C546F"/>
    <w:rsid w:val="00A46609"/>
    <w:rsid w:val="00A60FBA"/>
    <w:rsid w:val="00A61410"/>
    <w:rsid w:val="00A64F59"/>
    <w:rsid w:val="00A72790"/>
    <w:rsid w:val="00A7306B"/>
    <w:rsid w:val="00A80122"/>
    <w:rsid w:val="00A832AA"/>
    <w:rsid w:val="00AC5BAC"/>
    <w:rsid w:val="00AC7580"/>
    <w:rsid w:val="00AE48B0"/>
    <w:rsid w:val="00AF3173"/>
    <w:rsid w:val="00B00597"/>
    <w:rsid w:val="00B01732"/>
    <w:rsid w:val="00B02CFD"/>
    <w:rsid w:val="00B06E39"/>
    <w:rsid w:val="00B26D87"/>
    <w:rsid w:val="00B3038F"/>
    <w:rsid w:val="00B33132"/>
    <w:rsid w:val="00B3631F"/>
    <w:rsid w:val="00B531EF"/>
    <w:rsid w:val="00B53C02"/>
    <w:rsid w:val="00B76E78"/>
    <w:rsid w:val="00B8544B"/>
    <w:rsid w:val="00BA5E58"/>
    <w:rsid w:val="00BA6E8F"/>
    <w:rsid w:val="00BB554D"/>
    <w:rsid w:val="00BC0206"/>
    <w:rsid w:val="00BD14A7"/>
    <w:rsid w:val="00BE53D3"/>
    <w:rsid w:val="00C028C5"/>
    <w:rsid w:val="00C05EB0"/>
    <w:rsid w:val="00C11453"/>
    <w:rsid w:val="00C12745"/>
    <w:rsid w:val="00C4401F"/>
    <w:rsid w:val="00C44875"/>
    <w:rsid w:val="00C72BD5"/>
    <w:rsid w:val="00C91102"/>
    <w:rsid w:val="00CA7820"/>
    <w:rsid w:val="00CB5A4C"/>
    <w:rsid w:val="00CC0E2A"/>
    <w:rsid w:val="00CC5F43"/>
    <w:rsid w:val="00CD7530"/>
    <w:rsid w:val="00CE3B46"/>
    <w:rsid w:val="00D1359E"/>
    <w:rsid w:val="00D25945"/>
    <w:rsid w:val="00D35B5D"/>
    <w:rsid w:val="00D671B0"/>
    <w:rsid w:val="00D76D47"/>
    <w:rsid w:val="00D85428"/>
    <w:rsid w:val="00D87A67"/>
    <w:rsid w:val="00DA3E1A"/>
    <w:rsid w:val="00DA45D3"/>
    <w:rsid w:val="00DA4D8F"/>
    <w:rsid w:val="00DB043A"/>
    <w:rsid w:val="00DB381A"/>
    <w:rsid w:val="00DD0396"/>
    <w:rsid w:val="00DD289D"/>
    <w:rsid w:val="00DD3B1A"/>
    <w:rsid w:val="00DD3F54"/>
    <w:rsid w:val="00DD489E"/>
    <w:rsid w:val="00DE3016"/>
    <w:rsid w:val="00E017C8"/>
    <w:rsid w:val="00E03335"/>
    <w:rsid w:val="00E12368"/>
    <w:rsid w:val="00E2122F"/>
    <w:rsid w:val="00E244D0"/>
    <w:rsid w:val="00E449E9"/>
    <w:rsid w:val="00E56105"/>
    <w:rsid w:val="00E65A56"/>
    <w:rsid w:val="00E7431D"/>
    <w:rsid w:val="00E77590"/>
    <w:rsid w:val="00E80AD1"/>
    <w:rsid w:val="00EA2711"/>
    <w:rsid w:val="00EB1D29"/>
    <w:rsid w:val="00EB4C3B"/>
    <w:rsid w:val="00EC38D0"/>
    <w:rsid w:val="00EE2698"/>
    <w:rsid w:val="00EE6CE7"/>
    <w:rsid w:val="00EF1C07"/>
    <w:rsid w:val="00EF3589"/>
    <w:rsid w:val="00EF4E90"/>
    <w:rsid w:val="00EF7FC0"/>
    <w:rsid w:val="00F04E29"/>
    <w:rsid w:val="00F07BE9"/>
    <w:rsid w:val="00F1007C"/>
    <w:rsid w:val="00F33B35"/>
    <w:rsid w:val="00F4218F"/>
    <w:rsid w:val="00F451B4"/>
    <w:rsid w:val="00F50661"/>
    <w:rsid w:val="00F54257"/>
    <w:rsid w:val="00F56599"/>
    <w:rsid w:val="00F64384"/>
    <w:rsid w:val="00F7575D"/>
    <w:rsid w:val="00F90F16"/>
    <w:rsid w:val="00F9206B"/>
    <w:rsid w:val="00FB2DB2"/>
    <w:rsid w:val="00FD3415"/>
    <w:rsid w:val="00FE6585"/>
    <w:rsid w:val="00FF3F43"/>
    <w:rsid w:val="00FF4FC2"/>
    <w:rsid w:val="00FF5901"/>
    <w:rsid w:val="00FF6B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03C6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80AD1"/>
    <w:rPr>
      <w:sz w:val="18"/>
      <w:szCs w:val="18"/>
    </w:rPr>
  </w:style>
  <w:style w:type="table" w:styleId="a4">
    <w:name w:val="Table Grid"/>
    <w:basedOn w:val="a1"/>
    <w:rsid w:val="005307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rsid w:val="005307F1"/>
    <w:pPr>
      <w:spacing w:line="360" w:lineRule="auto"/>
    </w:pPr>
    <w:rPr>
      <w:rFonts w:ascii="Tahoma" w:eastAsia="宋体" w:hAnsi="Tahoma"/>
      <w:sz w:val="24"/>
      <w:szCs w:val="20"/>
    </w:rPr>
  </w:style>
  <w:style w:type="paragraph" w:styleId="a5">
    <w:name w:val="footer"/>
    <w:basedOn w:val="a"/>
    <w:rsid w:val="00FB2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B2DB2"/>
  </w:style>
  <w:style w:type="paragraph" w:customStyle="1" w:styleId="1">
    <w:name w:val="标题1"/>
    <w:basedOn w:val="a"/>
    <w:next w:val="a"/>
    <w:rsid w:val="007E4CCE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styleId="a7">
    <w:name w:val="Date"/>
    <w:basedOn w:val="a"/>
    <w:next w:val="a"/>
    <w:rsid w:val="00AC7580"/>
    <w:pPr>
      <w:ind w:leftChars="2500" w:left="100"/>
    </w:pPr>
  </w:style>
  <w:style w:type="paragraph" w:styleId="a8">
    <w:name w:val="header"/>
    <w:basedOn w:val="a"/>
    <w:rsid w:val="00142C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sid w:val="002C1F5A"/>
    <w:rPr>
      <w:color w:val="0000FF"/>
      <w:u w:val="single"/>
    </w:rPr>
  </w:style>
  <w:style w:type="paragraph" w:styleId="aa">
    <w:name w:val="Plain Text"/>
    <w:basedOn w:val="a"/>
    <w:rsid w:val="006D2F49"/>
    <w:rPr>
      <w:rFonts w:ascii="宋体" w:eastAsia="宋体" w:hAnsi="Courier New" w:cs="Courier New"/>
      <w:sz w:val="21"/>
      <w:szCs w:val="21"/>
    </w:rPr>
  </w:style>
  <w:style w:type="paragraph" w:customStyle="1" w:styleId="10">
    <w:name w:val="列出段落1"/>
    <w:basedOn w:val="a"/>
    <w:rsid w:val="00EB4C3B"/>
    <w:pPr>
      <w:ind w:firstLineChars="200" w:firstLine="420"/>
    </w:pPr>
    <w:rPr>
      <w:rFonts w:ascii="Calibri" w:eastAsia="宋体" w:hAnsi="Calibri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2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5991;&#26723;&#27169;&#26495;\&#23452;&#31185;&#36890;1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2E851-5C23-4A10-AA44-A6A6D79FF6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宜科通1</Template>
  <TotalTime>146</TotalTime>
  <Pages>2</Pages>
  <Words>144</Words>
  <Characters>821</Characters>
  <Application>Microsoft Office Word</Application>
  <DocSecurity>0</DocSecurity>
  <Lines>6</Lines>
  <Paragraphs>1</Paragraphs>
  <ScaleCrop>false</ScaleCrop>
  <Company>China</Company>
  <LinksUpToDate>false</LinksUpToDate>
  <CharactersWithSpaces>964</CharactersWithSpaces>
  <SharedDoc>false</SharedDoc>
  <HLinks>
    <vt:vector size="6" baseType="variant">
      <vt:variant>
        <vt:i4>3670065</vt:i4>
      </vt:variant>
      <vt:variant>
        <vt:i4>0</vt:i4>
      </vt:variant>
      <vt:variant>
        <vt:i4>0</vt:i4>
      </vt:variant>
      <vt:variant>
        <vt:i4>5</vt:i4>
      </vt:variant>
      <vt:variant>
        <vt:lpwstr>https://www.yxqfw.com/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宜科字[2006]第56号</dc:title>
  <dc:creator>User</dc:creator>
  <cp:lastModifiedBy>admin</cp:lastModifiedBy>
  <cp:revision>32</cp:revision>
  <cp:lastPrinted>2022-11-16T00:45:00Z</cp:lastPrinted>
  <dcterms:created xsi:type="dcterms:W3CDTF">2021-11-01T01:52:00Z</dcterms:created>
  <dcterms:modified xsi:type="dcterms:W3CDTF">2023-11-02T02:31:00Z</dcterms:modified>
</cp:coreProperties>
</file>